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3"/>
        <w:gridCol w:w="283"/>
        <w:gridCol w:w="6127"/>
        <w:gridCol w:w="110"/>
        <w:gridCol w:w="2069"/>
      </w:tblGrid>
      <w:tr w:rsidR="006F0B3D" w:rsidTr="00AD5568">
        <w:tc>
          <w:tcPr>
            <w:tcW w:w="2093" w:type="dxa"/>
            <w:tcBorders>
              <w:bottom w:val="single" w:sz="12" w:space="0" w:color="auto"/>
            </w:tcBorders>
          </w:tcPr>
          <w:p w:rsidR="006F0B3D" w:rsidRDefault="006F0B3D"/>
        </w:tc>
        <w:tc>
          <w:tcPr>
            <w:tcW w:w="6410" w:type="dxa"/>
            <w:gridSpan w:val="2"/>
            <w:tcBorders>
              <w:bottom w:val="single" w:sz="12" w:space="0" w:color="auto"/>
            </w:tcBorders>
          </w:tcPr>
          <w:p w:rsidR="006F0B3D" w:rsidRDefault="006F0B3D"/>
        </w:tc>
        <w:tc>
          <w:tcPr>
            <w:tcW w:w="2179" w:type="dxa"/>
            <w:gridSpan w:val="2"/>
            <w:tcBorders>
              <w:bottom w:val="single" w:sz="12" w:space="0" w:color="auto"/>
            </w:tcBorders>
          </w:tcPr>
          <w:p w:rsidR="006F0B3D" w:rsidRPr="006F0B3D" w:rsidRDefault="006F0B3D" w:rsidP="006F0B3D">
            <w:pPr>
              <w:rPr>
                <w:b/>
                <w:sz w:val="32"/>
                <w:szCs w:val="32"/>
              </w:rPr>
            </w:pPr>
          </w:p>
        </w:tc>
      </w:tr>
      <w:tr w:rsidR="00AD5568" w:rsidTr="00AD556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c>
          <w:tcPr>
            <w:tcW w:w="237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568" w:rsidRDefault="00AD5568" w:rsidP="00AD5568">
            <w:pPr>
              <w:jc w:val="center"/>
            </w:pPr>
            <w:r w:rsidRPr="006F0B3D">
              <w:rPr>
                <w:noProof/>
                <w:lang w:eastAsia="en-AU"/>
              </w:rPr>
              <w:drawing>
                <wp:inline distT="0" distB="0" distL="0" distR="0">
                  <wp:extent cx="1238250" cy="1235665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D5568" w:rsidRDefault="00AD5568" w:rsidP="00AD556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4037965" cy="1207135"/>
                  <wp:effectExtent l="19050" t="19050" r="19685" b="12065"/>
                  <wp:docPr id="5" name="Picture 1" descr="DSCN073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37a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12071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2D050"/>
            <w:vAlign w:val="center"/>
          </w:tcPr>
          <w:p w:rsidR="00AD5568" w:rsidRDefault="00AD5568" w:rsidP="00AD55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TINDERRY TRAIL HORSE RIDERS </w:t>
            </w:r>
          </w:p>
          <w:p w:rsidR="00AD5568" w:rsidRPr="00AD5568" w:rsidRDefault="00AD5568" w:rsidP="00AD5568">
            <w:pPr>
              <w:jc w:val="center"/>
              <w:rPr>
                <w:b/>
                <w:sz w:val="24"/>
                <w:szCs w:val="24"/>
              </w:rPr>
            </w:pPr>
          </w:p>
          <w:p w:rsidR="00AD5568" w:rsidRDefault="00D52CEF" w:rsidP="00AD55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NEWS</w:t>
            </w:r>
          </w:p>
          <w:p w:rsidR="009508D0" w:rsidRPr="00AD5568" w:rsidRDefault="009508D0" w:rsidP="00AD55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APRIL 2016</w:t>
            </w:r>
          </w:p>
        </w:tc>
      </w:tr>
    </w:tbl>
    <w:p w:rsidR="00AD5568" w:rsidRDefault="00AD5568"/>
    <w:p w:rsidR="00771C67" w:rsidRDefault="00771C67" w:rsidP="00A816E7">
      <w:pPr>
        <w:spacing w:after="120"/>
        <w:rPr>
          <w:b/>
        </w:rPr>
      </w:pPr>
      <w:r>
        <w:rPr>
          <w:b/>
        </w:rPr>
        <w:t>FEBRUARY RIDE</w:t>
      </w:r>
    </w:p>
    <w:p w:rsidR="00014F6A" w:rsidRDefault="00E51897">
      <w:r>
        <w:t xml:space="preserve">The </w:t>
      </w:r>
      <w:r w:rsidR="00771C67">
        <w:t xml:space="preserve">club’s </w:t>
      </w:r>
      <w:r w:rsidR="000127AD">
        <w:t>first ride of 2016</w:t>
      </w:r>
      <w:r>
        <w:t xml:space="preserve"> was at Miche</w:t>
      </w:r>
      <w:r w:rsidR="000127AD">
        <w:t>lago on 6</w:t>
      </w:r>
      <w:r w:rsidR="00771C67">
        <w:t xml:space="preserve"> Feb led by Don </w:t>
      </w:r>
      <w:proofErr w:type="spellStart"/>
      <w:r w:rsidR="00771C67">
        <w:t>Munns</w:t>
      </w:r>
      <w:proofErr w:type="spellEnd"/>
      <w:r w:rsidR="00771C67">
        <w:t xml:space="preserve">. </w:t>
      </w:r>
      <w:r>
        <w:t xml:space="preserve">The hilly bush country at the foot hills of the </w:t>
      </w:r>
      <w:proofErr w:type="spellStart"/>
      <w:r>
        <w:t>Tinderry</w:t>
      </w:r>
      <w:proofErr w:type="spellEnd"/>
      <w:r>
        <w:t xml:space="preserve"> Mountain Range is great riding with so many different tracks that each ride is never the same. </w:t>
      </w:r>
      <w:r w:rsidR="00771C67">
        <w:t>Lots of timber, gullies and creeks to negotiate</w:t>
      </w:r>
      <w:r w:rsidR="00D52CEF">
        <w:t xml:space="preserve"> made for </w:t>
      </w:r>
      <w:proofErr w:type="gramStart"/>
      <w:r w:rsidR="00D52CEF">
        <w:t>interesting  and</w:t>
      </w:r>
      <w:proofErr w:type="gramEnd"/>
      <w:r w:rsidR="00D52CEF">
        <w:t xml:space="preserve"> skilful riding</w:t>
      </w:r>
      <w:r w:rsidR="00771C67">
        <w:t xml:space="preserve">. </w:t>
      </w:r>
      <w:r w:rsidR="00771C67">
        <w:br/>
      </w:r>
      <w:r w:rsidR="00133812">
        <w:t xml:space="preserve">  </w:t>
      </w:r>
      <w:r w:rsidR="00A84BF1">
        <w:rPr>
          <w:noProof/>
          <w:lang w:eastAsia="en-AU"/>
        </w:rPr>
        <w:drawing>
          <wp:inline distT="0" distB="0" distL="0" distR="0">
            <wp:extent cx="2920570" cy="2019300"/>
            <wp:effectExtent l="19050" t="0" r="0" b="0"/>
            <wp:docPr id="13" name="Picture 11" descr="1-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IMG_00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283" cy="201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BF1">
        <w:t xml:space="preserve">  </w:t>
      </w:r>
      <w:r w:rsidR="00A84BF1">
        <w:rPr>
          <w:noProof/>
          <w:lang w:eastAsia="en-AU"/>
        </w:rPr>
        <w:drawing>
          <wp:inline distT="0" distB="0" distL="0" distR="0">
            <wp:extent cx="2981031" cy="2066925"/>
            <wp:effectExtent l="19050" t="0" r="0" b="0"/>
            <wp:docPr id="14" name="Picture 13" descr="1-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IMG_00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382" cy="20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12" w:rsidRDefault="00A84BF1" w:rsidP="00A84BF1">
      <w:pPr>
        <w:jc w:val="both"/>
      </w:pPr>
      <w:r>
        <w:rPr>
          <w:noProof/>
          <w:lang w:eastAsia="en-AU"/>
        </w:rPr>
        <w:drawing>
          <wp:inline distT="0" distB="0" distL="0" distR="0">
            <wp:extent cx="2990850" cy="2243138"/>
            <wp:effectExtent l="19050" t="0" r="0" b="0"/>
            <wp:docPr id="15" name="Picture 14" descr="1-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IMG_00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580" cy="22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>
            <wp:extent cx="2959100" cy="2219325"/>
            <wp:effectExtent l="19050" t="0" r="0" b="0"/>
            <wp:docPr id="16" name="Picture 15" descr="1-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IMG_00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823" cy="22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F0" w:rsidRPr="00861AF0" w:rsidRDefault="00861AF0">
      <w:pPr>
        <w:rPr>
          <w:b/>
        </w:rPr>
      </w:pPr>
      <w:r w:rsidRPr="00861AF0">
        <w:rPr>
          <w:b/>
        </w:rPr>
        <w:t xml:space="preserve">MARCH </w:t>
      </w:r>
      <w:r w:rsidR="00A84BF1">
        <w:rPr>
          <w:b/>
        </w:rPr>
        <w:t>2016</w:t>
      </w:r>
    </w:p>
    <w:p w:rsidR="00887B33" w:rsidRDefault="006C0C68">
      <w:r>
        <w:t xml:space="preserve">The club camp at </w:t>
      </w:r>
      <w:proofErr w:type="spellStart"/>
      <w:r w:rsidR="000127AD">
        <w:t>Cooinbil</w:t>
      </w:r>
      <w:proofErr w:type="spellEnd"/>
      <w:r>
        <w:t xml:space="preserve">) in Kosciusko NP was attended </w:t>
      </w:r>
      <w:r w:rsidR="000127AD">
        <w:t>by 6 riders</w:t>
      </w:r>
      <w:r w:rsidR="00A84BF1">
        <w:t xml:space="preserve"> </w:t>
      </w:r>
      <w:r>
        <w:t xml:space="preserve">and </w:t>
      </w:r>
      <w:r w:rsidR="00193429">
        <w:t>very enjoyable</w:t>
      </w:r>
      <w:r>
        <w:t xml:space="preserve">.  </w:t>
      </w:r>
      <w:r w:rsidR="000127AD">
        <w:t>In spite of predictions of showers, w</w:t>
      </w:r>
      <w:r>
        <w:t xml:space="preserve">e </w:t>
      </w:r>
      <w:r w:rsidR="000127AD">
        <w:t>had</w:t>
      </w:r>
      <w:r>
        <w:t xml:space="preserve"> beautiful weather. </w:t>
      </w:r>
      <w:r w:rsidR="000127AD">
        <w:t>On</w:t>
      </w:r>
      <w:r w:rsidR="00887B33">
        <w:t xml:space="preserve"> Saturday </w:t>
      </w:r>
      <w:r w:rsidR="000127AD">
        <w:t xml:space="preserve">we rode to Blue Waterholes, via Harris’ Hut using brumby paths and a little bush-bashing, returning via historic </w:t>
      </w:r>
      <w:proofErr w:type="spellStart"/>
      <w:r w:rsidR="000127AD">
        <w:t>Coolamine</w:t>
      </w:r>
      <w:proofErr w:type="spellEnd"/>
      <w:r w:rsidR="000127AD">
        <w:t xml:space="preserve"> </w:t>
      </w:r>
      <w:proofErr w:type="gramStart"/>
      <w:r w:rsidR="000127AD">
        <w:t xml:space="preserve">Homestead </w:t>
      </w:r>
      <w:r w:rsidR="007D016B">
        <w:t xml:space="preserve"> </w:t>
      </w:r>
      <w:r w:rsidR="000127AD">
        <w:t>and</w:t>
      </w:r>
      <w:proofErr w:type="gramEnd"/>
      <w:r w:rsidR="000127AD">
        <w:t xml:space="preserve"> </w:t>
      </w:r>
      <w:proofErr w:type="spellStart"/>
      <w:r w:rsidR="000127AD">
        <w:t>Coolamine</w:t>
      </w:r>
      <w:proofErr w:type="spellEnd"/>
      <w:r w:rsidR="000127AD">
        <w:t xml:space="preserve"> Mountain. A</w:t>
      </w:r>
      <w:r w:rsidR="00193429">
        <w:t xml:space="preserve"> chestnut </w:t>
      </w:r>
      <w:r w:rsidR="000127AD">
        <w:t>brumby weanling</w:t>
      </w:r>
      <w:r w:rsidR="00193429">
        <w:t>, abandoned by his mob,</w:t>
      </w:r>
      <w:r w:rsidR="000127AD">
        <w:t xml:space="preserve"> at the Blue Waterholes campsite was pleased to have our horses company for lunch, but opted to stay with the campers instead of following us home. He was a sad </w:t>
      </w:r>
      <w:r w:rsidR="00193429">
        <w:t>little fellow, very quiet and shy</w:t>
      </w:r>
      <w:r w:rsidR="000127AD">
        <w:t>.</w:t>
      </w:r>
      <w:r w:rsidR="00193429">
        <w:t xml:space="preserve"> On Sunday a smaller group rode to </w:t>
      </w:r>
      <w:proofErr w:type="spellStart"/>
      <w:r w:rsidR="00193429">
        <w:t>Hainsworth</w:t>
      </w:r>
      <w:proofErr w:type="spellEnd"/>
      <w:r w:rsidR="00193429">
        <w:t xml:space="preserve"> Hut. </w:t>
      </w:r>
    </w:p>
    <w:p w:rsidR="00D52CEF" w:rsidRDefault="00D52CEF">
      <w:r>
        <w:t xml:space="preserve">Trail-riding </w:t>
      </w:r>
      <w:r w:rsidR="00193429">
        <w:t xml:space="preserve">country </w:t>
      </w:r>
      <w:r>
        <w:t xml:space="preserve">doesn’t get much better than </w:t>
      </w:r>
      <w:r w:rsidR="00193429">
        <w:t>Kosciuszko NP</w:t>
      </w:r>
      <w:r>
        <w:t>.</w:t>
      </w:r>
    </w:p>
    <w:p w:rsidR="00530FD5" w:rsidRPr="00530FD5" w:rsidRDefault="00530FD5">
      <w:r>
        <w:lastRenderedPageBreak/>
        <w:t>Here are some photos. Thanks to the contributors.</w:t>
      </w:r>
    </w:p>
    <w:p w:rsidR="00D52CEF" w:rsidRDefault="00D52CEF">
      <w:r>
        <w:t xml:space="preserve"> </w:t>
      </w:r>
      <w:r w:rsidR="00193429">
        <w:rPr>
          <w:noProof/>
          <w:lang w:eastAsia="en-AU"/>
        </w:rPr>
        <w:drawing>
          <wp:inline distT="0" distB="0" distL="0" distR="0">
            <wp:extent cx="3022600" cy="2266950"/>
            <wp:effectExtent l="19050" t="0" r="6350" b="0"/>
            <wp:docPr id="17" name="Picture 16" descr="1-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IMG_01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338" cy="22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429">
        <w:t xml:space="preserve">  </w:t>
      </w:r>
      <w:r w:rsidR="00193429">
        <w:rPr>
          <w:noProof/>
          <w:lang w:eastAsia="en-AU"/>
        </w:rPr>
        <w:drawing>
          <wp:inline distT="0" distB="0" distL="0" distR="0">
            <wp:extent cx="3269517" cy="2266950"/>
            <wp:effectExtent l="19050" t="0" r="7083" b="0"/>
            <wp:docPr id="18" name="Picture 17" descr="1-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IMG_01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315" cy="22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29" w:rsidRDefault="00193429" w:rsidP="00CC1E90">
      <w:r>
        <w:rPr>
          <w:noProof/>
          <w:lang w:eastAsia="en-AU"/>
        </w:rPr>
        <w:drawing>
          <wp:inline distT="0" distB="0" distL="0" distR="0">
            <wp:extent cx="3184525" cy="2388394"/>
            <wp:effectExtent l="0" t="400050" r="0" b="373856"/>
            <wp:docPr id="19" name="Picture 18" descr="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4525" cy="23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E90">
        <w:rPr>
          <w:noProof/>
          <w:lang w:eastAsia="en-AU"/>
        </w:rPr>
        <w:drawing>
          <wp:inline distT="0" distB="0" distL="0" distR="0">
            <wp:extent cx="3165872" cy="2374404"/>
            <wp:effectExtent l="0" t="400050" r="0" b="368796"/>
            <wp:docPr id="21" name="Picture 20" descr="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8763" cy="23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CD" w:rsidRDefault="001C37CD"/>
    <w:p w:rsidR="007D016B" w:rsidRPr="001C37CD" w:rsidRDefault="001C37CD">
      <w:pPr>
        <w:rPr>
          <w:b/>
        </w:rPr>
      </w:pPr>
      <w:r w:rsidRPr="001C37CD">
        <w:rPr>
          <w:b/>
        </w:rPr>
        <w:t>UPCOMING RIDES</w:t>
      </w:r>
    </w:p>
    <w:p w:rsidR="001C37CD" w:rsidRDefault="001C37CD">
      <w:r>
        <w:t xml:space="preserve">2 April:  </w:t>
      </w:r>
      <w:proofErr w:type="spellStart"/>
      <w:r>
        <w:t>Tinderry</w:t>
      </w:r>
      <w:proofErr w:type="spellEnd"/>
      <w:r>
        <w:t xml:space="preserve"> club Day ride on </w:t>
      </w:r>
      <w:proofErr w:type="spellStart"/>
      <w:r>
        <w:t>Booroomba</w:t>
      </w:r>
      <w:proofErr w:type="spellEnd"/>
      <w:r>
        <w:t xml:space="preserve"> Station Tharwa ACT</w:t>
      </w:r>
    </w:p>
    <w:p w:rsidR="001C37CD" w:rsidRDefault="001C37CD">
      <w:r>
        <w:t xml:space="preserve">10 April:  Monaro Horse </w:t>
      </w:r>
      <w:proofErr w:type="gramStart"/>
      <w:r>
        <w:t>Trekkers</w:t>
      </w:r>
      <w:proofErr w:type="gramEnd"/>
      <w:r>
        <w:t xml:space="preserve"> day ride in </w:t>
      </w:r>
      <w:proofErr w:type="spellStart"/>
      <w:r>
        <w:t>Tallaganda</w:t>
      </w:r>
      <w:proofErr w:type="spellEnd"/>
      <w:r>
        <w:t xml:space="preserve"> Forest. </w:t>
      </w:r>
      <w:proofErr w:type="gramStart"/>
      <w:r>
        <w:t>Contact  Hilary</w:t>
      </w:r>
      <w:proofErr w:type="gramEnd"/>
      <w:r>
        <w:t xml:space="preserve"> </w:t>
      </w:r>
      <w:hyperlink r:id="rId16" w:history="1">
        <w:r w:rsidRPr="009412A9">
          <w:rPr>
            <w:rStyle w:val="Hyperlink"/>
          </w:rPr>
          <w:t>higunn@gmail.com</w:t>
        </w:r>
      </w:hyperlink>
      <w:r>
        <w:t xml:space="preserve"> to attend</w:t>
      </w:r>
    </w:p>
    <w:p w:rsidR="001C37CD" w:rsidRDefault="001C37CD">
      <w:r>
        <w:t xml:space="preserve">7 May:  </w:t>
      </w:r>
      <w:proofErr w:type="spellStart"/>
      <w:r>
        <w:t>Tinderry</w:t>
      </w:r>
      <w:proofErr w:type="spellEnd"/>
      <w:r>
        <w:t xml:space="preserve"> day ride at Bredbo. Contact Don </w:t>
      </w:r>
      <w:hyperlink r:id="rId17" w:history="1">
        <w:r w:rsidRPr="009412A9">
          <w:rPr>
            <w:rStyle w:val="Hyperlink"/>
          </w:rPr>
          <w:t>ducka223@gmail.com</w:t>
        </w:r>
      </w:hyperlink>
      <w:r>
        <w:t xml:space="preserve"> to attend</w:t>
      </w:r>
    </w:p>
    <w:p w:rsidR="001C37CD" w:rsidRDefault="001C37CD">
      <w:r>
        <w:t xml:space="preserve">29 May:  Monaro Horse Trekkers weekend at Wingello. Contact ASAP Helen Locke </w:t>
      </w:r>
      <w:hyperlink r:id="rId18" w:history="1">
        <w:r w:rsidRPr="009412A9">
          <w:rPr>
            <w:rStyle w:val="Hyperlink"/>
          </w:rPr>
          <w:t>hlocke76@hotmail.com</w:t>
        </w:r>
      </w:hyperlink>
      <w:r>
        <w:t xml:space="preserve"> to book</w:t>
      </w:r>
    </w:p>
    <w:p w:rsidR="001C37CD" w:rsidRDefault="001C37CD">
      <w:r>
        <w:t xml:space="preserve">4 June: </w:t>
      </w:r>
      <w:proofErr w:type="spellStart"/>
      <w:r>
        <w:t>Tinderry</w:t>
      </w:r>
      <w:proofErr w:type="spellEnd"/>
      <w:r>
        <w:t xml:space="preserve"> club ride around Red Hill ACT.</w:t>
      </w:r>
    </w:p>
    <w:p w:rsidR="001C37CD" w:rsidRDefault="00916C14">
      <w:pPr>
        <w:rPr>
          <w:b/>
        </w:rPr>
      </w:pPr>
      <w:r>
        <w:rPr>
          <w:b/>
        </w:rPr>
        <w:t>CLUB SHIRTS</w:t>
      </w:r>
    </w:p>
    <w:p w:rsidR="00916C14" w:rsidRDefault="00543001">
      <w:r>
        <w:t>Don’t our</w:t>
      </w:r>
      <w:r w:rsidR="00916C14">
        <w:t xml:space="preserve"> blue club shirts look terrific</w:t>
      </w:r>
      <w:r>
        <w:t xml:space="preserve">! </w:t>
      </w:r>
      <w:proofErr w:type="gramStart"/>
      <w:r>
        <w:t>Very comfortable to wear.</w:t>
      </w:r>
      <w:proofErr w:type="gramEnd"/>
      <w:r>
        <w:t xml:space="preserve"> Please contact Sandy </w:t>
      </w:r>
      <w:hyperlink r:id="rId19" w:history="1">
        <w:r w:rsidRPr="009412A9">
          <w:rPr>
            <w:rStyle w:val="Hyperlink"/>
          </w:rPr>
          <w:t>sandywynn@iinet.net.au</w:t>
        </w:r>
      </w:hyperlink>
      <w:r>
        <w:t xml:space="preserve"> if you want to order one.</w:t>
      </w:r>
      <w:r w:rsidR="001F6070">
        <w:t xml:space="preserve"> Hilary has a club polo shirt to fit a small woman size 8-10 never used (too tight for me) if someone would like to buy. SMS 0407901328 if you would like it.</w:t>
      </w:r>
    </w:p>
    <w:p w:rsidR="001F6070" w:rsidRDefault="001F6070">
      <w:r>
        <w:rPr>
          <w:noProof/>
          <w:lang w:eastAsia="en-AU"/>
        </w:rPr>
        <w:lastRenderedPageBreak/>
        <w:drawing>
          <wp:inline distT="0" distB="0" distL="0" distR="0">
            <wp:extent cx="2486025" cy="2657475"/>
            <wp:effectExtent l="57150" t="19050" r="123825" b="85725"/>
            <wp:docPr id="1" name="Picture 0" descr="20151205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5_103605.jpg"/>
                    <pic:cNvPicPr/>
                  </pic:nvPicPr>
                  <pic:blipFill>
                    <a:blip r:embed="rId20" cstate="print"/>
                    <a:srcRect t="28017" b="1185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574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968625" cy="2238375"/>
            <wp:effectExtent l="57150" t="19050" r="117475" b="85725"/>
            <wp:docPr id="2" name="Picture 1" descr="20151205_1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5_103322.jpg"/>
                    <pic:cNvPicPr/>
                  </pic:nvPicPr>
                  <pic:blipFill>
                    <a:blip r:embed="rId21" cstate="print"/>
                    <a:srcRect t="32852" b="24729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383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070" w:rsidRDefault="001F6070">
      <w:r>
        <w:t>Some more photos from our 2015 Xmas ride</w:t>
      </w:r>
    </w:p>
    <w:p w:rsidR="001F6070" w:rsidRDefault="001F6070" w:rsidP="001F6070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972050" cy="2796719"/>
            <wp:effectExtent l="57150" t="19050" r="114300" b="79831"/>
            <wp:docPr id="3" name="Picture 2" descr="1-20151205_1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151205_1124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969" cy="2800048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070" w:rsidRDefault="001F6070" w:rsidP="001F6070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972050" cy="2700755"/>
            <wp:effectExtent l="57150" t="19050" r="114300" b="80545"/>
            <wp:docPr id="6" name="Picture 5" descr="20151205_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5_103559.jpg"/>
                    <pic:cNvPicPr/>
                  </pic:nvPicPr>
                  <pic:blipFill>
                    <a:blip r:embed="rId23" cstate="print"/>
                    <a:srcRect t="16412" b="1126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70075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070" w:rsidRPr="00916C14" w:rsidRDefault="001F6070" w:rsidP="001F6070">
      <w:r>
        <w:t xml:space="preserve">Till next time – HAPPY </w:t>
      </w:r>
      <w:r w:rsidR="009508D0">
        <w:t>TRAILS from Hilary</w:t>
      </w:r>
    </w:p>
    <w:sectPr w:rsidR="001F6070" w:rsidRPr="00916C14" w:rsidSect="00530FD5">
      <w:footerReference w:type="first" r:id="rId24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999" w:rsidRDefault="001B4999" w:rsidP="00530FD5">
      <w:pPr>
        <w:spacing w:after="0" w:line="240" w:lineRule="auto"/>
      </w:pPr>
      <w:r>
        <w:separator/>
      </w:r>
    </w:p>
  </w:endnote>
  <w:endnote w:type="continuationSeparator" w:id="0">
    <w:p w:rsidR="001B4999" w:rsidRDefault="001B4999" w:rsidP="0053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FD5" w:rsidRDefault="00530FD5" w:rsidP="00530FD5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>
      <w:t xml:space="preserve">Have you joined our club’s group page on </w:t>
    </w:r>
    <w:proofErr w:type="spellStart"/>
    <w:proofErr w:type="gramStart"/>
    <w:r>
      <w:t>Facebook</w:t>
    </w:r>
    <w:proofErr w:type="spellEnd"/>
    <w:r>
      <w:t xml:space="preserve">  yet</w:t>
    </w:r>
    <w:proofErr w:type="gramEnd"/>
    <w:r>
      <w:t xml:space="preserve">? </w:t>
    </w:r>
    <w:hyperlink r:id="rId1" w:history="1">
      <w:r w:rsidRPr="00E94797">
        <w:rPr>
          <w:rStyle w:val="Hyperlink"/>
        </w:rPr>
        <w:t>https://www.facebook.com/groups/337496199754294/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999" w:rsidRDefault="001B4999" w:rsidP="00530FD5">
      <w:pPr>
        <w:spacing w:after="0" w:line="240" w:lineRule="auto"/>
      </w:pPr>
      <w:r>
        <w:separator/>
      </w:r>
    </w:p>
  </w:footnote>
  <w:footnote w:type="continuationSeparator" w:id="0">
    <w:p w:rsidR="001B4999" w:rsidRDefault="001B4999" w:rsidP="00530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1897"/>
    <w:rsid w:val="000127AD"/>
    <w:rsid w:val="00014F6A"/>
    <w:rsid w:val="000B5DB7"/>
    <w:rsid w:val="00133812"/>
    <w:rsid w:val="00193429"/>
    <w:rsid w:val="001947CD"/>
    <w:rsid w:val="001B4999"/>
    <w:rsid w:val="001C37CD"/>
    <w:rsid w:val="001F6070"/>
    <w:rsid w:val="00223EB4"/>
    <w:rsid w:val="00284AC1"/>
    <w:rsid w:val="00420F34"/>
    <w:rsid w:val="004A3714"/>
    <w:rsid w:val="00530FD5"/>
    <w:rsid w:val="00543001"/>
    <w:rsid w:val="005E6C3F"/>
    <w:rsid w:val="006C0C68"/>
    <w:rsid w:val="006D4F9E"/>
    <w:rsid w:val="006F0B3D"/>
    <w:rsid w:val="0072239D"/>
    <w:rsid w:val="00771C67"/>
    <w:rsid w:val="007D016B"/>
    <w:rsid w:val="00810416"/>
    <w:rsid w:val="00846DCC"/>
    <w:rsid w:val="00861AF0"/>
    <w:rsid w:val="00887B33"/>
    <w:rsid w:val="00916C14"/>
    <w:rsid w:val="009309A7"/>
    <w:rsid w:val="009508D0"/>
    <w:rsid w:val="00A258DB"/>
    <w:rsid w:val="00A6128A"/>
    <w:rsid w:val="00A816E7"/>
    <w:rsid w:val="00A84BF1"/>
    <w:rsid w:val="00AD5568"/>
    <w:rsid w:val="00BE4829"/>
    <w:rsid w:val="00C665C5"/>
    <w:rsid w:val="00CC1E90"/>
    <w:rsid w:val="00CC30DE"/>
    <w:rsid w:val="00D52CEF"/>
    <w:rsid w:val="00DC037E"/>
    <w:rsid w:val="00E07DD0"/>
    <w:rsid w:val="00E2658F"/>
    <w:rsid w:val="00E35F31"/>
    <w:rsid w:val="00E45BF0"/>
    <w:rsid w:val="00E51897"/>
    <w:rsid w:val="00F42F69"/>
    <w:rsid w:val="00FF4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D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0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B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014F6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30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0FD5"/>
  </w:style>
  <w:style w:type="paragraph" w:styleId="Footer">
    <w:name w:val="footer"/>
    <w:basedOn w:val="Normal"/>
    <w:link w:val="FooterChar"/>
    <w:uiPriority w:val="99"/>
    <w:semiHidden/>
    <w:unhideWhenUsed/>
    <w:rsid w:val="00530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0F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9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4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hlocke76@hotmail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ducka223@gmail.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higunn@gmail.com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mailto:sandywynn@iinet.net.a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groups/337496199754294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TTHRI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TTHRI Newsletter</Template>
  <TotalTime>31</TotalTime>
  <Pages>3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2016-04-01T00:40:00Z</dcterms:created>
  <dcterms:modified xsi:type="dcterms:W3CDTF">2016-04-01T01:13:00Z</dcterms:modified>
</cp:coreProperties>
</file>