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1927"/>
      </w:tblGrid>
      <w:tr w:rsidR="006F5E38" w:rsidTr="006F5E38">
        <w:tc>
          <w:tcPr>
            <w:tcW w:w="8755" w:type="dxa"/>
            <w:tcBorders>
              <w:bottom w:val="single" w:sz="12" w:space="0" w:color="auto"/>
            </w:tcBorders>
            <w:vAlign w:val="center"/>
          </w:tcPr>
          <w:p w:rsidR="006F5E38" w:rsidRPr="006F5E38" w:rsidRDefault="006F5E38" w:rsidP="006F5E38">
            <w:pPr>
              <w:spacing w:after="200" w:line="276" w:lineRule="auto"/>
              <w:jc w:val="center"/>
              <w:rPr>
                <w:b/>
                <w:sz w:val="36"/>
                <w:szCs w:val="36"/>
              </w:rPr>
            </w:pPr>
            <w:r w:rsidRPr="006F5E38">
              <w:rPr>
                <w:b/>
                <w:sz w:val="36"/>
                <w:szCs w:val="36"/>
              </w:rPr>
              <w:t>TINDERRY TRAIL HORSE RIDERS</w:t>
            </w:r>
          </w:p>
        </w:tc>
        <w:tc>
          <w:tcPr>
            <w:tcW w:w="1927" w:type="dxa"/>
            <w:tcBorders>
              <w:bottom w:val="single" w:sz="12" w:space="0" w:color="auto"/>
            </w:tcBorders>
            <w:vAlign w:val="center"/>
          </w:tcPr>
          <w:p w:rsidR="006F5E38" w:rsidRDefault="002D7155" w:rsidP="006F5E38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AU"/>
              </w:rPr>
              <w:drawing>
                <wp:inline distT="0" distB="0" distL="0" distR="0">
                  <wp:extent cx="991870" cy="983615"/>
                  <wp:effectExtent l="19050" t="0" r="0" b="0"/>
                  <wp:docPr id="1" name="Picture 0" descr="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7CD" w:rsidRDefault="008E42F5" w:rsidP="00660C19">
      <w:pPr>
        <w:spacing w:before="120" w:after="0"/>
      </w:pPr>
      <w:r>
        <w:rPr>
          <w:b/>
        </w:rPr>
        <w:t>APRIL RIDE – BOOROOMBA STATION</w:t>
      </w:r>
    </w:p>
    <w:p w:rsidR="008E42F5" w:rsidRDefault="008E42F5">
      <w:r>
        <w:t xml:space="preserve">2016 has been a year of perfect weather for trail riding. The first Saturday in April saw the </w:t>
      </w:r>
      <w:proofErr w:type="spellStart"/>
      <w:r>
        <w:t>Tinderry</w:t>
      </w:r>
      <w:proofErr w:type="spellEnd"/>
      <w:r>
        <w:t xml:space="preserve"> club at the top of a high hill on </w:t>
      </w:r>
      <w:proofErr w:type="spellStart"/>
      <w:r>
        <w:t>Booroomba</w:t>
      </w:r>
      <w:proofErr w:type="spellEnd"/>
      <w:r>
        <w:t xml:space="preserve"> Station with spectacular views over the southern ACT. Thanks Don for your hard work to plan such a good ride.</w:t>
      </w:r>
    </w:p>
    <w:p w:rsidR="008E42F5" w:rsidRPr="008E42F5" w:rsidRDefault="008E42F5">
      <w:r>
        <w:t xml:space="preserve">  </w:t>
      </w:r>
      <w:r w:rsidR="00AF098D">
        <w:t xml:space="preserve"> </w:t>
      </w:r>
      <w:r w:rsidR="002D7155">
        <w:rPr>
          <w:noProof/>
          <w:lang w:eastAsia="en-AU"/>
        </w:rPr>
        <w:drawing>
          <wp:inline distT="0" distB="0" distL="0" distR="0">
            <wp:extent cx="2993390" cy="2242820"/>
            <wp:effectExtent l="19050" t="0" r="0" b="0"/>
            <wp:docPr id="3" name="Picture 14" descr="Sue, Sandy, Ben, Cast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ue, Sandy, Ben, Castel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09E">
        <w:t xml:space="preserve">  </w:t>
      </w:r>
      <w:r w:rsidR="002D7155">
        <w:rPr>
          <w:noProof/>
          <w:lang w:eastAsia="en-AU"/>
        </w:rPr>
        <w:drawing>
          <wp:inline distT="0" distB="0" distL="0" distR="0">
            <wp:extent cx="2993390" cy="2242820"/>
            <wp:effectExtent l="19050" t="0" r="0" b="0"/>
            <wp:docPr id="4" name="Picture 15" descr="Tinderry Group Booroo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nderry Group Booroomb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60C19" w:rsidRPr="001C37CD" w:rsidRDefault="00660C19" w:rsidP="00660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C37CD">
        <w:rPr>
          <w:b/>
        </w:rPr>
        <w:t>UPCOMING RIDES</w:t>
      </w:r>
    </w:p>
    <w:p w:rsidR="00660C19" w:rsidRDefault="00660C19" w:rsidP="00660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4 June: </w:t>
      </w:r>
      <w:proofErr w:type="spellStart"/>
      <w:r>
        <w:t>Tinderry</w:t>
      </w:r>
      <w:proofErr w:type="spellEnd"/>
      <w:r>
        <w:t xml:space="preserve"> club ride to Arboretum ACT. Contact: Nic Webb </w:t>
      </w:r>
      <w:r w:rsidRPr="000F39C7">
        <w:t>0439 490 127</w:t>
      </w:r>
    </w:p>
    <w:p w:rsidR="00660C19" w:rsidRDefault="00660C19" w:rsidP="00660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2 July: </w:t>
      </w:r>
      <w:proofErr w:type="spellStart"/>
      <w:r>
        <w:t>Tinderry</w:t>
      </w:r>
      <w:proofErr w:type="spellEnd"/>
      <w:r>
        <w:t xml:space="preserve"> club ride around Red Hill ACT. Contact: Judie </w:t>
      </w:r>
      <w:proofErr w:type="spellStart"/>
      <w:r>
        <w:t>Conolly</w:t>
      </w:r>
      <w:proofErr w:type="spellEnd"/>
    </w:p>
    <w:p w:rsidR="00660C19" w:rsidRPr="00916C14" w:rsidRDefault="00660C19" w:rsidP="00660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6-7 August: </w:t>
      </w:r>
      <w:proofErr w:type="spellStart"/>
      <w:r>
        <w:t>Tinderry</w:t>
      </w:r>
      <w:proofErr w:type="spellEnd"/>
      <w:r>
        <w:t xml:space="preserve"> Weekend at the Coast (location TBA)</w:t>
      </w:r>
      <w:r>
        <w:br/>
      </w:r>
    </w:p>
    <w:p w:rsidR="008E42F5" w:rsidRDefault="008E42F5" w:rsidP="00660C19">
      <w:pPr>
        <w:spacing w:before="120" w:after="0"/>
        <w:rPr>
          <w:b/>
        </w:rPr>
      </w:pPr>
      <w:r>
        <w:rPr>
          <w:b/>
        </w:rPr>
        <w:t>MAY RIDE - BREDBO</w:t>
      </w:r>
    </w:p>
    <w:p w:rsidR="008E42F5" w:rsidRDefault="008A6C1C">
      <w:r>
        <w:t xml:space="preserve">Welcome to our new members! What a good turn up we had for this ride, with 2 new members, and 2 potential members, joining </w:t>
      </w:r>
      <w:proofErr w:type="spellStart"/>
      <w:r>
        <w:t>Tinderry</w:t>
      </w:r>
      <w:proofErr w:type="spellEnd"/>
      <w:r>
        <w:t xml:space="preserve"> and Monaro Trekker members for a ride to the </w:t>
      </w:r>
      <w:proofErr w:type="spellStart"/>
      <w:r>
        <w:t>Goatshooters</w:t>
      </w:r>
      <w:proofErr w:type="spellEnd"/>
      <w:r>
        <w:t xml:space="preserve"> Hut on a beautiful autumn day. Billy accepted the challenge of driving the support vehicle through the Murrumbidgee River (low after a long dry spell) and over some steep hills to deliver a welcome BBQ lunch at the Hut. </w:t>
      </w:r>
      <w:r w:rsidR="00AF098D">
        <w:t xml:space="preserve"> </w:t>
      </w:r>
    </w:p>
    <w:p w:rsidR="008A6C1C" w:rsidRDefault="002D7155">
      <w:r>
        <w:rPr>
          <w:noProof/>
          <w:lang w:eastAsia="en-AU"/>
        </w:rPr>
        <w:drawing>
          <wp:inline distT="0" distB="0" distL="0" distR="0">
            <wp:extent cx="3105785" cy="1785620"/>
            <wp:effectExtent l="19050" t="0" r="0" b="0"/>
            <wp:docPr id="6" name="Picture 5" descr="2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98D">
        <w:t xml:space="preserve">  </w:t>
      </w:r>
      <w:r>
        <w:rPr>
          <w:noProof/>
          <w:lang w:eastAsia="en-AU"/>
        </w:rPr>
        <w:drawing>
          <wp:inline distT="0" distB="0" distL="0" distR="0">
            <wp:extent cx="3105785" cy="1785620"/>
            <wp:effectExtent l="19050" t="0" r="0" b="0"/>
            <wp:docPr id="7" name="Picture 6" descr="20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98" w:rsidRDefault="008E42F5">
      <w:r>
        <w:rPr>
          <w:b/>
        </w:rPr>
        <w:t xml:space="preserve"> </w:t>
      </w:r>
      <w:r w:rsidR="00ED609E">
        <w:t>Thank you Helen Palma and Lesley Rose for the photos.</w:t>
      </w:r>
    </w:p>
    <w:p w:rsidR="00171C62" w:rsidRPr="00816498" w:rsidRDefault="002D7155">
      <w:r>
        <w:rPr>
          <w:noProof/>
          <w:lang w:eastAsia="en-AU"/>
        </w:rPr>
        <w:lastRenderedPageBreak/>
        <w:drawing>
          <wp:inline distT="0" distB="0" distL="0" distR="0">
            <wp:extent cx="3036570" cy="1949450"/>
            <wp:effectExtent l="19050" t="0" r="0" b="0"/>
            <wp:docPr id="10" name="Picture 9" descr="2016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6-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C62">
        <w:t xml:space="preserve">  </w:t>
      </w:r>
      <w:r>
        <w:rPr>
          <w:noProof/>
          <w:lang w:eastAsia="en-AU"/>
        </w:rPr>
        <w:drawing>
          <wp:inline distT="0" distB="0" distL="0" distR="0">
            <wp:extent cx="3178194" cy="1949984"/>
            <wp:effectExtent l="19050" t="0" r="3156" b="0"/>
            <wp:docPr id="11" name="Picture 10" descr="2016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6-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01" cy="19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B6F" w:rsidRDefault="00D51B6F">
      <w:pPr>
        <w:rPr>
          <w:b/>
        </w:rPr>
      </w:pPr>
      <w:r>
        <w:rPr>
          <w:b/>
        </w:rPr>
        <w:t>RIDE ETIQUETTE AROUND WATERING POINTS</w:t>
      </w:r>
    </w:p>
    <w:p w:rsidR="00131A77" w:rsidRDefault="00D51B6F">
      <w:r>
        <w:t xml:space="preserve">Watering points are potential sources of accidents. </w:t>
      </w:r>
      <w:r w:rsidR="00131A77">
        <w:t>To keep everyone safe, p</w:t>
      </w:r>
      <w:r>
        <w:t xml:space="preserve">lease </w:t>
      </w:r>
      <w:r w:rsidR="00131A77">
        <w:t xml:space="preserve">consider </w:t>
      </w:r>
      <w:r w:rsidR="00B35FF5">
        <w:t xml:space="preserve">others </w:t>
      </w:r>
      <w:r>
        <w:t xml:space="preserve">when </w:t>
      </w:r>
      <w:r w:rsidR="00B35FF5">
        <w:t>at</w:t>
      </w:r>
      <w:r>
        <w:t xml:space="preserve"> watering points, that is</w:t>
      </w:r>
      <w:r w:rsidR="00660C19">
        <w:t>,</w:t>
      </w:r>
      <w:r>
        <w:t xml:space="preserve"> dams, puddles or creeks. </w:t>
      </w:r>
      <w:r w:rsidR="00B35FF5">
        <w:t xml:space="preserve"> </w:t>
      </w:r>
      <w:r w:rsidR="002346D5">
        <w:t xml:space="preserve">It is likely to be crowded at watering points as thirsty horses will want to drink, while others may </w:t>
      </w:r>
      <w:r w:rsidR="00B35FF5">
        <w:t xml:space="preserve">just </w:t>
      </w:r>
      <w:r w:rsidR="002346D5">
        <w:t xml:space="preserve">want to play. Horses or riders can be kicked if a bottleneck occurs.  </w:t>
      </w:r>
      <w:r w:rsidR="00B35FF5">
        <w:t>Please follow these basic rules.</w:t>
      </w:r>
    </w:p>
    <w:p w:rsidR="00131A77" w:rsidRDefault="00131A77" w:rsidP="00131A77">
      <w:pPr>
        <w:pStyle w:val="ListParagraph"/>
        <w:numPr>
          <w:ilvl w:val="0"/>
          <w:numId w:val="1"/>
        </w:numPr>
      </w:pPr>
      <w:r>
        <w:t>Spread out around dams to give horses room to drink.</w:t>
      </w:r>
    </w:p>
    <w:p w:rsidR="002346D5" w:rsidRDefault="00D51B6F" w:rsidP="00131A77">
      <w:pPr>
        <w:pStyle w:val="ListParagraph"/>
        <w:numPr>
          <w:ilvl w:val="0"/>
          <w:numId w:val="1"/>
        </w:numPr>
      </w:pPr>
      <w:r>
        <w:t xml:space="preserve">A thirsty horse will drink straight away. If your horse isn’t thirsty, move it </w:t>
      </w:r>
      <w:r w:rsidR="00B35FF5">
        <w:t xml:space="preserve">well </w:t>
      </w:r>
      <w:r w:rsidR="00131A77">
        <w:t>away from the water</w:t>
      </w:r>
      <w:r>
        <w:t xml:space="preserve"> </w:t>
      </w:r>
      <w:r w:rsidR="00131A77">
        <w:t>to</w:t>
      </w:r>
      <w:r>
        <w:t xml:space="preserve"> let others behind you come through. </w:t>
      </w:r>
    </w:p>
    <w:p w:rsidR="002346D5" w:rsidRDefault="00D51B6F" w:rsidP="00131A77">
      <w:pPr>
        <w:pStyle w:val="ListParagraph"/>
        <w:numPr>
          <w:ilvl w:val="0"/>
          <w:numId w:val="1"/>
        </w:numPr>
      </w:pPr>
      <w:r>
        <w:t xml:space="preserve">Some horses like to </w:t>
      </w:r>
      <w:r w:rsidR="00131A77">
        <w:t>play</w:t>
      </w:r>
      <w:r>
        <w:t xml:space="preserve"> and paw the water. Please don’t let them as it muddies the water for other</w:t>
      </w:r>
      <w:r w:rsidR="00131A77">
        <w:t xml:space="preserve"> horse</w:t>
      </w:r>
      <w:r>
        <w:t xml:space="preserve">s </w:t>
      </w:r>
      <w:r w:rsidR="00131A77">
        <w:t>wanting</w:t>
      </w:r>
      <w:r>
        <w:t xml:space="preserve"> to drink</w:t>
      </w:r>
      <w:r w:rsidR="002346D5">
        <w:t>.</w:t>
      </w:r>
      <w:r w:rsidR="00131A77">
        <w:t xml:space="preserve"> </w:t>
      </w:r>
      <w:r w:rsidR="00B35FF5">
        <w:t>As soon as your</w:t>
      </w:r>
      <w:r w:rsidR="002346D5">
        <w:t xml:space="preserve"> horse has finished drinking, move it</w:t>
      </w:r>
      <w:r>
        <w:t xml:space="preserve"> </w:t>
      </w:r>
      <w:r w:rsidR="002346D5">
        <w:t>away</w:t>
      </w:r>
      <w:r>
        <w:t xml:space="preserve"> the water </w:t>
      </w:r>
      <w:r w:rsidR="002346D5">
        <w:t>to</w:t>
      </w:r>
      <w:r>
        <w:t xml:space="preserve"> give others space to come through. </w:t>
      </w:r>
    </w:p>
    <w:p w:rsidR="00B35FF5" w:rsidRDefault="00B35FF5" w:rsidP="00131A77">
      <w:pPr>
        <w:pStyle w:val="ListParagraph"/>
        <w:numPr>
          <w:ilvl w:val="0"/>
          <w:numId w:val="1"/>
        </w:numPr>
      </w:pPr>
      <w:r>
        <w:t>If your horse is at the end of the queue, don’t let it crowd horses still drinking.</w:t>
      </w:r>
    </w:p>
    <w:p w:rsidR="00D51B6F" w:rsidRDefault="002346D5" w:rsidP="00131A77">
      <w:pPr>
        <w:pStyle w:val="ListParagraph"/>
        <w:numPr>
          <w:ilvl w:val="0"/>
          <w:numId w:val="1"/>
        </w:numPr>
      </w:pPr>
      <w:r>
        <w:t>If you</w:t>
      </w:r>
      <w:r w:rsidR="00B35FF5">
        <w:t>r horse doesn’t drink, remember</w:t>
      </w:r>
      <w:r>
        <w:t xml:space="preserve"> t</w:t>
      </w:r>
      <w:r w:rsidR="00660C19">
        <w:t xml:space="preserve">here is always another watering point </w:t>
      </w:r>
      <w:r>
        <w:t xml:space="preserve">further </w:t>
      </w:r>
      <w:r w:rsidR="00660C19">
        <w:t xml:space="preserve">up the trail. </w:t>
      </w:r>
    </w:p>
    <w:p w:rsidR="00131A77" w:rsidRDefault="00131A77">
      <w:r>
        <w:t>Happy trails</w:t>
      </w:r>
      <w:r w:rsidR="002346D5">
        <w:t xml:space="preserve">, </w:t>
      </w:r>
      <w:r>
        <w:t>Hilary Gunn TTHRI Secretary 2016</w:t>
      </w:r>
    </w:p>
    <w:sectPr w:rsidR="00131A77" w:rsidSect="00B35FF5">
      <w:footerReference w:type="first" r:id="rId14"/>
      <w:type w:val="continuous"/>
      <w:pgSz w:w="11906" w:h="16838"/>
      <w:pgMar w:top="426" w:right="720" w:bottom="284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931" w:rsidRDefault="00B77931" w:rsidP="00530FD5">
      <w:pPr>
        <w:spacing w:after="0" w:line="240" w:lineRule="auto"/>
      </w:pPr>
      <w:r>
        <w:separator/>
      </w:r>
    </w:p>
  </w:endnote>
  <w:endnote w:type="continuationSeparator" w:id="0">
    <w:p w:rsidR="00B77931" w:rsidRDefault="00B77931" w:rsidP="00530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FD5" w:rsidRDefault="00ED609E" w:rsidP="00530FD5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>
      <w:t xml:space="preserve">For more </w:t>
    </w:r>
    <w:proofErr w:type="gramStart"/>
    <w:r>
      <w:t>photos  see</w:t>
    </w:r>
    <w:proofErr w:type="gramEnd"/>
    <w:r>
      <w:t xml:space="preserve"> our </w:t>
    </w:r>
    <w:proofErr w:type="spellStart"/>
    <w:r>
      <w:t>Facebook</w:t>
    </w:r>
    <w:proofErr w:type="spellEnd"/>
    <w:r>
      <w:t xml:space="preserve"> page. </w:t>
    </w:r>
    <w:hyperlink r:id="rId1" w:history="1">
      <w:r w:rsidR="00530FD5" w:rsidRPr="00E94797">
        <w:rPr>
          <w:rStyle w:val="Hyperlink"/>
          <w:rFonts w:cstheme="minorBidi"/>
        </w:rPr>
        <w:t>https://www.facebook.com/groups/337496199754294/</w:t>
      </w:r>
    </w:hyperlink>
    <w:r>
      <w:t xml:space="preserve"> or visit our club page on ATHRA </w:t>
    </w:r>
    <w:proofErr w:type="gramStart"/>
    <w:r>
      <w:t xml:space="preserve">website  </w:t>
    </w:r>
    <w:proofErr w:type="gramEnd"/>
    <w:hyperlink r:id="rId2" w:history="1">
      <w:r w:rsidRPr="005E334B">
        <w:rPr>
          <w:rStyle w:val="Hyperlink"/>
          <w:rFonts w:cstheme="minorBidi"/>
        </w:rPr>
        <w:t>http://www.athra.com.au/clubs/viewgroup/34-tinderry-trail-horse-riders-inc.html</w:t>
      </w:r>
    </w:hyperlink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931" w:rsidRDefault="00B77931" w:rsidP="00530FD5">
      <w:pPr>
        <w:spacing w:after="0" w:line="240" w:lineRule="auto"/>
      </w:pPr>
      <w:r>
        <w:separator/>
      </w:r>
    </w:p>
  </w:footnote>
  <w:footnote w:type="continuationSeparator" w:id="0">
    <w:p w:rsidR="00B77931" w:rsidRDefault="00B77931" w:rsidP="00530F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01156"/>
    <w:multiLevelType w:val="hybridMultilevel"/>
    <w:tmpl w:val="63784E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1897"/>
    <w:rsid w:val="000127AD"/>
    <w:rsid w:val="00014F6A"/>
    <w:rsid w:val="000B5DB7"/>
    <w:rsid w:val="000F39C7"/>
    <w:rsid w:val="00100B6E"/>
    <w:rsid w:val="00131A77"/>
    <w:rsid w:val="00133812"/>
    <w:rsid w:val="00145A6D"/>
    <w:rsid w:val="00171C62"/>
    <w:rsid w:val="00193429"/>
    <w:rsid w:val="001947CD"/>
    <w:rsid w:val="001B4999"/>
    <w:rsid w:val="001C37CD"/>
    <w:rsid w:val="001C4FED"/>
    <w:rsid w:val="001D2652"/>
    <w:rsid w:val="001F2730"/>
    <w:rsid w:val="001F6070"/>
    <w:rsid w:val="00223EB4"/>
    <w:rsid w:val="002346D5"/>
    <w:rsid w:val="002519B8"/>
    <w:rsid w:val="00284AC1"/>
    <w:rsid w:val="002D7155"/>
    <w:rsid w:val="003C357B"/>
    <w:rsid w:val="00420F34"/>
    <w:rsid w:val="00422CAF"/>
    <w:rsid w:val="004A3714"/>
    <w:rsid w:val="00530FD5"/>
    <w:rsid w:val="00543001"/>
    <w:rsid w:val="005535C5"/>
    <w:rsid w:val="005E6C3F"/>
    <w:rsid w:val="00660C19"/>
    <w:rsid w:val="006B07BB"/>
    <w:rsid w:val="006C0C68"/>
    <w:rsid w:val="006D1693"/>
    <w:rsid w:val="006D4F9E"/>
    <w:rsid w:val="006F0B3D"/>
    <w:rsid w:val="006F5256"/>
    <w:rsid w:val="006F5E38"/>
    <w:rsid w:val="0072239D"/>
    <w:rsid w:val="00771C67"/>
    <w:rsid w:val="007A715A"/>
    <w:rsid w:val="007C4692"/>
    <w:rsid w:val="007C7847"/>
    <w:rsid w:val="007D016B"/>
    <w:rsid w:val="00810416"/>
    <w:rsid w:val="00816498"/>
    <w:rsid w:val="00846DCC"/>
    <w:rsid w:val="00861AF0"/>
    <w:rsid w:val="00887B33"/>
    <w:rsid w:val="008A6C1C"/>
    <w:rsid w:val="008B4F5E"/>
    <w:rsid w:val="008E42F5"/>
    <w:rsid w:val="00916C14"/>
    <w:rsid w:val="009309A7"/>
    <w:rsid w:val="009412A9"/>
    <w:rsid w:val="009508D0"/>
    <w:rsid w:val="00A21ABE"/>
    <w:rsid w:val="00A258DB"/>
    <w:rsid w:val="00A6128A"/>
    <w:rsid w:val="00A816E7"/>
    <w:rsid w:val="00A84BF1"/>
    <w:rsid w:val="00AD5568"/>
    <w:rsid w:val="00AF098D"/>
    <w:rsid w:val="00B35FF5"/>
    <w:rsid w:val="00B7240C"/>
    <w:rsid w:val="00B77931"/>
    <w:rsid w:val="00BE4829"/>
    <w:rsid w:val="00C1238C"/>
    <w:rsid w:val="00C25DD8"/>
    <w:rsid w:val="00C665C5"/>
    <w:rsid w:val="00CB0004"/>
    <w:rsid w:val="00CC1E90"/>
    <w:rsid w:val="00CC30DE"/>
    <w:rsid w:val="00D069B2"/>
    <w:rsid w:val="00D51B6F"/>
    <w:rsid w:val="00D52CEF"/>
    <w:rsid w:val="00DB2304"/>
    <w:rsid w:val="00DC037E"/>
    <w:rsid w:val="00E07DD0"/>
    <w:rsid w:val="00E2658F"/>
    <w:rsid w:val="00E35F31"/>
    <w:rsid w:val="00E45BF0"/>
    <w:rsid w:val="00E51897"/>
    <w:rsid w:val="00E94797"/>
    <w:rsid w:val="00ED609E"/>
    <w:rsid w:val="00F42F69"/>
    <w:rsid w:val="00F438A8"/>
    <w:rsid w:val="00FF4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DB7"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0B3D"/>
    <w:pPr>
      <w:spacing w:after="0" w:line="240" w:lineRule="auto"/>
    </w:pPr>
    <w:rPr>
      <w:rFonts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0B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4F6A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530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30FD5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530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30FD5"/>
    <w:rPr>
      <w:rFonts w:cs="Times New Roman"/>
    </w:rPr>
  </w:style>
  <w:style w:type="paragraph" w:styleId="ListParagraph">
    <w:name w:val="List Paragraph"/>
    <w:basedOn w:val="Normal"/>
    <w:uiPriority w:val="34"/>
    <w:qFormat/>
    <w:rsid w:val="00131A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21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1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thra.com.au/clubs/viewgroup/34-tinderry-trail-horse-riders-inc.html" TargetMode="External"/><Relationship Id="rId1" Type="http://schemas.openxmlformats.org/officeDocument/2006/relationships/hyperlink" Target="https://www.facebook.com/groups/337496199754294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TTHRI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TTHRI Newsletter</Template>
  <TotalTime>7</TotalTime>
  <Pages>2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2016-05-26T03:28:00Z</dcterms:created>
  <dcterms:modified xsi:type="dcterms:W3CDTF">2016-05-26T03:36:00Z</dcterms:modified>
</cp:coreProperties>
</file>